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B20" w:rsidRPr="007E2220" w:rsidRDefault="00480B20" w:rsidP="007E2220">
      <w:pPr>
        <w:pStyle w:val="a"/>
        <w:spacing w:line="276" w:lineRule="auto"/>
        <w:jc w:val="both"/>
        <w:rPr>
          <w:rFonts w:ascii="Times New Roman" w:hAnsi="Times New Roman" w:cs="Times New Roman"/>
          <w:b/>
        </w:rPr>
      </w:pPr>
      <w:r w:rsidRPr="007E2220">
        <w:rPr>
          <w:rFonts w:ascii="Times New Roman" w:hAnsi="Times New Roman" w:cs="Times New Roman"/>
          <w:b/>
          <w:i/>
          <w:iCs/>
          <w:sz w:val="24"/>
          <w:szCs w:val="24"/>
        </w:rPr>
        <w:t>The 19th SJE-WCU-BK21 International Symposium</w:t>
      </w:r>
    </w:p>
    <w:p w:rsidR="00480B20" w:rsidRPr="007E2220" w:rsidRDefault="00480B20" w:rsidP="007E2220">
      <w:pPr>
        <w:pStyle w:val="a0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E2220">
        <w:rPr>
          <w:rFonts w:ascii="Times New Roman" w:hAnsi="Times New Roman" w:cs="Times New Roman"/>
          <w:b/>
          <w:bCs/>
          <w:sz w:val="36"/>
          <w:szCs w:val="36"/>
        </w:rPr>
        <w:t>Comparative Evolution of the East Asian Firms</w:t>
      </w:r>
    </w:p>
    <w:p w:rsidR="00480B20" w:rsidRPr="007E2220" w:rsidRDefault="00480B20" w:rsidP="007E2220">
      <w:pPr>
        <w:pStyle w:val="a0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80B20" w:rsidRPr="007E2220" w:rsidRDefault="00480B20" w:rsidP="007E2220">
      <w:pPr>
        <w:pStyle w:val="a0"/>
        <w:spacing w:line="276" w:lineRule="auto"/>
        <w:jc w:val="center"/>
        <w:rPr>
          <w:rFonts w:ascii="Times New Roman" w:hAnsi="Times New Roman" w:cs="Times New Roman"/>
        </w:rPr>
      </w:pPr>
      <w:r w:rsidRPr="007E2220">
        <w:rPr>
          <w:rFonts w:ascii="Times New Roman" w:hAnsi="Times New Roman" w:cs="Times New Roman"/>
          <w:sz w:val="24"/>
          <w:szCs w:val="24"/>
        </w:rPr>
        <w:t>November 3 (Thursday), 2011</w:t>
      </w:r>
    </w:p>
    <w:p w:rsidR="00480B20" w:rsidRPr="007E2220" w:rsidRDefault="00480B20" w:rsidP="007E2220">
      <w:pPr>
        <w:pStyle w:val="a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220">
        <w:rPr>
          <w:rFonts w:ascii="Times New Roman" w:hAnsi="Times New Roman" w:cs="Times New Roman"/>
          <w:sz w:val="24"/>
          <w:szCs w:val="24"/>
        </w:rPr>
        <w:t xml:space="preserve">Location: International Conference Room (#340), Bldg. #16, Seoul National University </w:t>
      </w:r>
    </w:p>
    <w:p w:rsidR="00480B20" w:rsidRPr="007E2220" w:rsidRDefault="00480B20" w:rsidP="007E2220">
      <w:pPr>
        <w:pStyle w:val="a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09:00–09:20</w:t>
      </w:r>
      <w:r w:rsidRPr="007E2220">
        <w:rPr>
          <w:rFonts w:ascii="Times New Roman" w:cs="Times New Roman"/>
          <w:b/>
          <w:bCs/>
        </w:rPr>
        <w:t xml:space="preserve"> </w:t>
      </w:r>
      <w:r w:rsidRPr="007E2220">
        <w:rPr>
          <w:rFonts w:ascii="Times New Roman" w:cs="Times New Roman"/>
          <w:b/>
          <w:bCs/>
          <w:sz w:val="24"/>
          <w:szCs w:val="24"/>
        </w:rPr>
        <w:t>Registration</w:t>
      </w: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09:20–09:30 Welcoming Remarks </w:t>
      </w:r>
    </w:p>
    <w:p w:rsidR="00480B20" w:rsidRPr="007E2220" w:rsidRDefault="00480B20" w:rsidP="007E2220">
      <w:pPr>
        <w:pStyle w:val="MS"/>
        <w:spacing w:line="276" w:lineRule="auto"/>
        <w:ind w:leftChars="709" w:left="1418"/>
        <w:rPr>
          <w:rFonts w:ascii="Times New Roman" w:cs="Times New Roman"/>
        </w:rPr>
      </w:pPr>
      <w:r w:rsidRPr="007E2220">
        <w:rPr>
          <w:rFonts w:ascii="Times New Roman" w:cs="Times New Roman"/>
          <w:i/>
          <w:iCs/>
          <w:sz w:val="24"/>
          <w:szCs w:val="24"/>
        </w:rPr>
        <w:t xml:space="preserve">Keehyun Hong </w:t>
      </w:r>
      <w:r w:rsidRPr="007E2220">
        <w:rPr>
          <w:rFonts w:ascii="Times New Roman" w:cs="Times New Roman"/>
          <w:sz w:val="24"/>
          <w:szCs w:val="24"/>
        </w:rPr>
        <w:t>(</w:t>
      </w:r>
      <w:r>
        <w:rPr>
          <w:rFonts w:ascii="Times New Roman" w:cs="Times New Roman"/>
          <w:sz w:val="24"/>
          <w:szCs w:val="24"/>
        </w:rPr>
        <w:t xml:space="preserve">Department Chairman, </w:t>
      </w:r>
      <w:r w:rsidRPr="007E2220">
        <w:rPr>
          <w:rFonts w:ascii="Times New Roman" w:cs="Times New Roman"/>
          <w:sz w:val="24"/>
          <w:szCs w:val="24"/>
        </w:rPr>
        <w:t>Seoul National University)</w:t>
      </w:r>
    </w:p>
    <w:p w:rsidR="00480B20" w:rsidRPr="007E2220" w:rsidRDefault="00480B20" w:rsidP="007E2220">
      <w:pPr>
        <w:pStyle w:val="MS"/>
        <w:spacing w:line="276" w:lineRule="auto"/>
        <w:ind w:firstLineChars="540" w:firstLine="1272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Introduction of the Symposium</w:t>
      </w:r>
    </w:p>
    <w:p w:rsidR="00480B20" w:rsidRDefault="00480B20" w:rsidP="007E2220">
      <w:pPr>
        <w:pStyle w:val="MS"/>
        <w:spacing w:line="276" w:lineRule="auto"/>
        <w:ind w:leftChars="709" w:left="1418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i/>
          <w:iCs/>
          <w:sz w:val="24"/>
          <w:szCs w:val="24"/>
        </w:rPr>
        <w:t xml:space="preserve">Keun Lee </w:t>
      </w:r>
      <w:r w:rsidRPr="007E2220">
        <w:rPr>
          <w:rFonts w:ascii="Times New Roman" w:cs="Times New Roman"/>
          <w:sz w:val="24"/>
          <w:szCs w:val="24"/>
        </w:rPr>
        <w:t>(Seoul National University)</w:t>
      </w:r>
    </w:p>
    <w:p w:rsidR="00480B20" w:rsidRPr="007E2220" w:rsidRDefault="00480B20" w:rsidP="007E2220">
      <w:pPr>
        <w:pStyle w:val="MS"/>
        <w:spacing w:line="276" w:lineRule="auto"/>
        <w:ind w:leftChars="709" w:left="1418"/>
        <w:rPr>
          <w:rFonts w:ascii="Times New Roman" w:cs="Times New Roman"/>
        </w:rPr>
      </w:pP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09:30–12:00 Session I: Evolution of Business Groups in Asia</w:t>
      </w: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Chair:</w:t>
      </w:r>
      <w:r w:rsidRPr="007E2220">
        <w:rPr>
          <w:rFonts w:ascii="Times New Roman" w:cs="Times New Roman"/>
          <w:sz w:val="24"/>
          <w:szCs w:val="24"/>
        </w:rPr>
        <w:t xml:space="preserve">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Keehyun Hong </w:t>
      </w:r>
      <w:r w:rsidRPr="007E2220">
        <w:rPr>
          <w:rFonts w:ascii="Times New Roman" w:cs="Times New Roman"/>
          <w:sz w:val="24"/>
          <w:szCs w:val="24"/>
        </w:rPr>
        <w:t>(Seoul National University)</w:t>
      </w:r>
    </w:p>
    <w:p w:rsidR="00480B20" w:rsidRDefault="00480B20" w:rsidP="005C7550">
      <w:pPr>
        <w:pStyle w:val="MS"/>
        <w:spacing w:line="276" w:lineRule="auto"/>
        <w:rPr>
          <w:rFonts w:ascii="Times New Roman" w:cs="Times New Roman"/>
          <w:b/>
          <w:iCs/>
          <w:sz w:val="24"/>
          <w:szCs w:val="24"/>
        </w:rPr>
      </w:pPr>
    </w:p>
    <w:p w:rsidR="00480B20" w:rsidRPr="007E2220" w:rsidRDefault="00480B20" w:rsidP="005C7550">
      <w:pPr>
        <w:pStyle w:val="MS"/>
        <w:spacing w:line="276" w:lineRule="auto"/>
        <w:rPr>
          <w:rFonts w:ascii="Times New Roman" w:cs="Times New Roman"/>
        </w:rPr>
      </w:pPr>
      <w:r w:rsidRPr="005C7550">
        <w:rPr>
          <w:rFonts w:ascii="Times New Roman" w:cs="Times New Roman"/>
          <w:b/>
          <w:iCs/>
          <w:sz w:val="24"/>
          <w:szCs w:val="24"/>
        </w:rPr>
        <w:t>Speaker</w:t>
      </w:r>
      <w:r>
        <w:rPr>
          <w:rFonts w:ascii="Times New Roman" w:cs="Times New Roman"/>
          <w:b/>
          <w:iCs/>
          <w:sz w:val="24"/>
          <w:szCs w:val="24"/>
        </w:rPr>
        <w:t xml:space="preserve"> 1</w:t>
      </w:r>
      <w:r>
        <w:rPr>
          <w:rFonts w:ascii="Times New Roman" w:cs="Times New Roman"/>
          <w:i/>
          <w:iCs/>
          <w:sz w:val="24"/>
          <w:szCs w:val="24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Asli M. Colpan </w:t>
      </w:r>
      <w:r w:rsidRPr="007E2220">
        <w:rPr>
          <w:rFonts w:ascii="Times New Roman" w:cs="Times New Roman"/>
          <w:sz w:val="24"/>
          <w:szCs w:val="24"/>
        </w:rPr>
        <w:t>(Kyoto University)</w:t>
      </w:r>
    </w:p>
    <w:p w:rsidR="00480B20" w:rsidRPr="007E2220" w:rsidRDefault="00480B20" w:rsidP="008C5582">
      <w:pPr>
        <w:pStyle w:val="MS"/>
        <w:spacing w:line="276" w:lineRule="auto"/>
        <w:ind w:firstLineChars="480" w:firstLine="1131"/>
        <w:rPr>
          <w:rFonts w:ascii="Times New Roman" w:cs="Times New Roman"/>
        </w:rPr>
      </w:pPr>
      <w:r w:rsidRPr="005E59FC">
        <w:rPr>
          <w:rFonts w:ascii="Times New Roman" w:cs="Times New Roman"/>
          <w:b/>
          <w:bCs/>
          <w:sz w:val="24"/>
          <w:szCs w:val="24"/>
        </w:rPr>
        <w:t>“</w:t>
      </w:r>
      <w:r w:rsidRPr="005E59FC">
        <w:rPr>
          <w:rFonts w:ascii="Times New Roman" w:cs="Times New Roman"/>
          <w:b/>
          <w:sz w:val="24"/>
          <w:szCs w:val="24"/>
        </w:rPr>
        <w:t xml:space="preserve">Competitive Dynamics </w:t>
      </w:r>
      <w:r w:rsidRPr="005E59FC">
        <w:rPr>
          <w:rFonts w:ascii="Times New Roman" w:cs="Times New Roman"/>
          <w:b/>
          <w:bCs/>
          <w:sz w:val="24"/>
          <w:szCs w:val="24"/>
        </w:rPr>
        <w:t>of Business Groups in Late</w:t>
      </w:r>
      <w:r w:rsidRPr="007E2220">
        <w:rPr>
          <w:rFonts w:ascii="Times New Roman" w:cs="Times New Roman"/>
          <w:b/>
          <w:bCs/>
          <w:sz w:val="24"/>
          <w:szCs w:val="24"/>
        </w:rPr>
        <w:t>-Industrialization”</w:t>
      </w:r>
    </w:p>
    <w:p w:rsidR="00480B20" w:rsidRDefault="00480B20" w:rsidP="005C7550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b/>
          <w:bCs/>
          <w:sz w:val="24"/>
          <w:szCs w:val="24"/>
        </w:rPr>
        <w:t xml:space="preserve">Discussants: </w:t>
      </w:r>
      <w:r>
        <w:rPr>
          <w:rFonts w:ascii="Times New Roman" w:cs="Times New Roman"/>
          <w:sz w:val="24"/>
          <w:szCs w:val="24"/>
        </w:rPr>
        <w:t xml:space="preserve">Youngjae Lim </w:t>
      </w:r>
      <w:r w:rsidRPr="007E2220">
        <w:rPr>
          <w:rFonts w:ascii="Times New Roman" w:cs="Times New Roman"/>
          <w:sz w:val="24"/>
          <w:szCs w:val="24"/>
        </w:rPr>
        <w:t xml:space="preserve">(Korea Development Institute) </w:t>
      </w:r>
    </w:p>
    <w:p w:rsidR="00480B20" w:rsidRDefault="00480B20" w:rsidP="008C5582">
      <w:pPr>
        <w:pStyle w:val="MS"/>
        <w:spacing w:line="276" w:lineRule="auto"/>
        <w:ind w:firstLineChars="531" w:firstLine="1274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sz w:val="24"/>
          <w:szCs w:val="24"/>
        </w:rPr>
        <w:t>and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</w:t>
      </w:r>
      <w:r w:rsidRPr="007E2220">
        <w:rPr>
          <w:rFonts w:ascii="Times New Roman" w:cs="Times New Roman"/>
          <w:i/>
          <w:iCs/>
          <w:sz w:val="24"/>
          <w:szCs w:val="24"/>
        </w:rPr>
        <w:t>Hyun Jong Kim</w:t>
      </w:r>
      <w:r w:rsidRPr="007E2220">
        <w:rPr>
          <w:rFonts w:ascii="Times New Roman" w:cs="Times New Roman"/>
          <w:sz w:val="24"/>
          <w:szCs w:val="24"/>
        </w:rPr>
        <w:t xml:space="preserve"> (Korea Economic Research Institute) </w:t>
      </w:r>
    </w:p>
    <w:p w:rsidR="00480B20" w:rsidRDefault="00480B20" w:rsidP="00D37E6E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</w:p>
    <w:p w:rsidR="00480B20" w:rsidRDefault="00480B20" w:rsidP="00D37E6E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sz w:val="24"/>
          <w:szCs w:val="24"/>
        </w:rPr>
        <w:t>[Short break]</w:t>
      </w:r>
    </w:p>
    <w:p w:rsidR="00480B20" w:rsidRDefault="00480B20" w:rsidP="00D37E6E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</w:p>
    <w:p w:rsidR="00480B20" w:rsidRPr="007E2220" w:rsidRDefault="00480B20" w:rsidP="005C7550">
      <w:pPr>
        <w:pStyle w:val="MS"/>
        <w:spacing w:line="276" w:lineRule="auto"/>
        <w:rPr>
          <w:rFonts w:ascii="Times New Roman" w:cs="Times New Roman"/>
        </w:rPr>
      </w:pPr>
      <w:r w:rsidRPr="005C7550">
        <w:rPr>
          <w:rFonts w:ascii="Times New Roman" w:cs="Times New Roman"/>
          <w:b/>
          <w:iCs/>
          <w:sz w:val="24"/>
          <w:szCs w:val="24"/>
        </w:rPr>
        <w:t>Speaker 2</w:t>
      </w:r>
      <w:r>
        <w:rPr>
          <w:rFonts w:ascii="Times New Roman" w:cs="Times New Roman"/>
          <w:i/>
          <w:iCs/>
          <w:sz w:val="24"/>
          <w:szCs w:val="24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Takashi Hikino </w:t>
      </w:r>
      <w:r w:rsidRPr="007E2220">
        <w:rPr>
          <w:rFonts w:ascii="Times New Roman" w:cs="Times New Roman"/>
          <w:sz w:val="24"/>
          <w:szCs w:val="24"/>
        </w:rPr>
        <w:t>(Kyoto University)</w:t>
      </w:r>
    </w:p>
    <w:p w:rsidR="00480B20" w:rsidRDefault="00480B20" w:rsidP="008C5582">
      <w:pPr>
        <w:pStyle w:val="MS"/>
        <w:spacing w:line="276" w:lineRule="auto"/>
        <w:ind w:firstLineChars="480" w:firstLine="1131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“Business Groups in Japan: Too Many Categories, Too Much Confusion”</w:t>
      </w:r>
    </w:p>
    <w:p w:rsidR="00480B20" w:rsidRDefault="00480B20" w:rsidP="005C7550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  <w:r w:rsidRPr="005C7550">
        <w:rPr>
          <w:rFonts w:ascii="Times New Roman" w:cs="Times New Roman"/>
          <w:b/>
          <w:sz w:val="24"/>
          <w:szCs w:val="24"/>
        </w:rPr>
        <w:t>Discussants</w:t>
      </w:r>
      <w:r>
        <w:rPr>
          <w:rFonts w:ascii="Times New Roman" w:cs="Times New Roman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>Woochan Kim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(</w:t>
      </w:r>
      <w:r w:rsidRPr="007E2220">
        <w:rPr>
          <w:rFonts w:ascii="Times New Roman" w:cs="Times New Roman"/>
          <w:sz w:val="24"/>
          <w:szCs w:val="24"/>
        </w:rPr>
        <w:t>Korea Development Institute</w:t>
      </w:r>
      <w:r w:rsidRPr="007E2220">
        <w:rPr>
          <w:rFonts w:ascii="Times New Roman" w:cs="Times New Roman"/>
          <w:b/>
          <w:bCs/>
          <w:sz w:val="24"/>
          <w:szCs w:val="24"/>
        </w:rPr>
        <w:t>)</w:t>
      </w:r>
      <w:r w:rsidRPr="007E2220">
        <w:rPr>
          <w:rFonts w:ascii="Times New Roman" w:cs="Times New Roman"/>
          <w:sz w:val="24"/>
          <w:szCs w:val="24"/>
        </w:rPr>
        <w:t xml:space="preserve"> </w:t>
      </w:r>
    </w:p>
    <w:p w:rsidR="00480B20" w:rsidRDefault="00480B20" w:rsidP="00CC3008">
      <w:pPr>
        <w:pStyle w:val="MS"/>
        <w:spacing w:line="276" w:lineRule="auto"/>
        <w:ind w:firstLineChars="550" w:firstLine="1320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sz w:val="24"/>
          <w:szCs w:val="24"/>
        </w:rPr>
        <w:t xml:space="preserve">and </w:t>
      </w:r>
      <w:r w:rsidRPr="007E2220">
        <w:rPr>
          <w:rFonts w:ascii="Times New Roman" w:cs="Times New Roman"/>
          <w:i/>
          <w:iCs/>
          <w:sz w:val="24"/>
          <w:szCs w:val="24"/>
        </w:rPr>
        <w:t>Sung Wook Joh</w:t>
      </w:r>
      <w:r w:rsidRPr="007E2220">
        <w:rPr>
          <w:rFonts w:ascii="Times New Roman" w:cs="Times New Roman"/>
          <w:sz w:val="24"/>
          <w:szCs w:val="24"/>
        </w:rPr>
        <w:t xml:space="preserve"> (Seoul National University)</w:t>
      </w:r>
    </w:p>
    <w:p w:rsidR="00480B20" w:rsidRDefault="00480B20" w:rsidP="005C7550">
      <w:pPr>
        <w:pStyle w:val="MS"/>
        <w:spacing w:line="276" w:lineRule="auto"/>
        <w:ind w:firstLineChars="550" w:firstLine="1320"/>
        <w:rPr>
          <w:rFonts w:ascii="Times New Roman" w:cs="Times New Roman"/>
          <w:sz w:val="24"/>
          <w:szCs w:val="24"/>
        </w:rPr>
      </w:pPr>
    </w:p>
    <w:p w:rsidR="00480B20" w:rsidRDefault="00480B20" w:rsidP="00D37E6E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>
        <w:rPr>
          <w:rFonts w:ascii="Times New Roman" w:cs="Times New Roman"/>
          <w:b/>
          <w:bCs/>
          <w:sz w:val="24"/>
          <w:szCs w:val="24"/>
        </w:rPr>
        <w:t>Speaker 3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Keun Lee </w:t>
      </w:r>
      <w:r w:rsidRPr="007E2220">
        <w:rPr>
          <w:rFonts w:ascii="Times New Roman" w:cs="Times New Roman"/>
          <w:sz w:val="24"/>
          <w:szCs w:val="24"/>
        </w:rPr>
        <w:t>(Seoul National University)</w:t>
      </w:r>
    </w:p>
    <w:p w:rsidR="00480B20" w:rsidRPr="007E2220" w:rsidRDefault="00480B20" w:rsidP="008C5582">
      <w:pPr>
        <w:pStyle w:val="MS"/>
        <w:spacing w:line="276" w:lineRule="auto"/>
        <w:ind w:firstLineChars="480" w:firstLine="1131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“The Evolution of Business Groups in Korea” </w:t>
      </w:r>
    </w:p>
    <w:p w:rsidR="00480B20" w:rsidRDefault="00480B20" w:rsidP="00CC3008">
      <w:pPr>
        <w:pStyle w:val="MS"/>
        <w:spacing w:line="276" w:lineRule="auto"/>
        <w:ind w:left="563" w:hangingChars="239" w:hanging="563"/>
        <w:rPr>
          <w:rFonts w:ascii="Times New Roman" w:cs="Times New Roman"/>
          <w:sz w:val="24"/>
          <w:szCs w:val="24"/>
        </w:rPr>
      </w:pPr>
      <w:r w:rsidRPr="005C7550">
        <w:rPr>
          <w:rFonts w:ascii="Times New Roman" w:cs="Times New Roman"/>
          <w:b/>
          <w:sz w:val="24"/>
          <w:szCs w:val="24"/>
        </w:rPr>
        <w:t>Discussants</w:t>
      </w:r>
      <w:r>
        <w:rPr>
          <w:rFonts w:ascii="Times New Roman" w:cs="Times New Roman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>Hicheon Kim</w:t>
      </w:r>
      <w:r w:rsidRPr="007E2220">
        <w:rPr>
          <w:rFonts w:ascii="Times New Roman" w:cs="Times New Roman"/>
          <w:sz w:val="24"/>
          <w:szCs w:val="24"/>
        </w:rPr>
        <w:t xml:space="preserve"> (Korea University) </w:t>
      </w:r>
    </w:p>
    <w:p w:rsidR="00480B20" w:rsidRPr="00215AC5" w:rsidRDefault="00480B20" w:rsidP="00CC3008">
      <w:pPr>
        <w:pStyle w:val="MS"/>
        <w:spacing w:line="276" w:lineRule="auto"/>
        <w:ind w:leftChars="638" w:left="1276"/>
        <w:rPr>
          <w:rFonts w:ascii="Times New Roman" w:cs="Times New Roman"/>
        </w:rPr>
      </w:pPr>
      <w:r w:rsidRPr="007E2220">
        <w:rPr>
          <w:rFonts w:ascii="Times New Roman" w:cs="Times New Roman"/>
          <w:sz w:val="24"/>
          <w:szCs w:val="24"/>
        </w:rPr>
        <w:t xml:space="preserve">and </w:t>
      </w:r>
      <w:r w:rsidRPr="007E2220">
        <w:rPr>
          <w:rFonts w:ascii="Times New Roman" w:cs="Times New Roman"/>
          <w:i/>
          <w:iCs/>
          <w:sz w:val="24"/>
          <w:szCs w:val="24"/>
        </w:rPr>
        <w:t>Jin Bang Kim</w:t>
      </w:r>
      <w:r w:rsidRPr="007E2220">
        <w:rPr>
          <w:rFonts w:ascii="Times New Roman" w:cs="Times New Roman"/>
          <w:sz w:val="24"/>
          <w:szCs w:val="24"/>
        </w:rPr>
        <w:t xml:space="preserve"> (Inha University)</w:t>
      </w:r>
    </w:p>
    <w:p w:rsidR="00480B20" w:rsidRPr="007E2220" w:rsidRDefault="00480B20" w:rsidP="007E2220">
      <w:pPr>
        <w:pStyle w:val="MS"/>
        <w:spacing w:line="276" w:lineRule="auto"/>
        <w:ind w:left="1532"/>
        <w:rPr>
          <w:rFonts w:ascii="Times New Roman" w:cs="Times New Roman"/>
        </w:rPr>
      </w:pP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12:00–1</w:t>
      </w:r>
      <w:r>
        <w:rPr>
          <w:rFonts w:ascii="Times New Roman" w:cs="Times New Roman"/>
          <w:b/>
          <w:bCs/>
          <w:sz w:val="24"/>
          <w:szCs w:val="24"/>
        </w:rPr>
        <w:t>4</w:t>
      </w:r>
      <w:r w:rsidRPr="007E2220">
        <w:rPr>
          <w:rFonts w:ascii="Times New Roman" w:cs="Times New Roman"/>
          <w:b/>
          <w:bCs/>
          <w:sz w:val="24"/>
          <w:szCs w:val="24"/>
        </w:rPr>
        <w:t>:</w:t>
      </w:r>
      <w:r>
        <w:rPr>
          <w:rFonts w:ascii="Times New Roman" w:cs="Times New Roman"/>
          <w:b/>
          <w:bCs/>
          <w:sz w:val="24"/>
          <w:szCs w:val="24"/>
        </w:rPr>
        <w:t>0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0 Lunchon Keynote Speech (Faculty </w:t>
      </w:r>
      <w:r>
        <w:rPr>
          <w:rFonts w:ascii="Times New Roman" w:cs="Times New Roman"/>
          <w:b/>
          <w:bCs/>
          <w:sz w:val="24"/>
          <w:szCs w:val="24"/>
        </w:rPr>
        <w:t>Conference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Room, #312)</w:t>
      </w:r>
    </w:p>
    <w:p w:rsidR="00480B20" w:rsidRDefault="00480B20" w:rsidP="002F05ED">
      <w:pPr>
        <w:pStyle w:val="MS"/>
        <w:spacing w:line="276" w:lineRule="auto"/>
        <w:rPr>
          <w:rFonts w:ascii="Times New Roman" w:cs="Times New Roman"/>
          <w:b/>
          <w:iCs/>
          <w:sz w:val="24"/>
          <w:szCs w:val="24"/>
        </w:rPr>
      </w:pPr>
    </w:p>
    <w:p w:rsidR="00480B20" w:rsidRPr="007E2220" w:rsidRDefault="00480B20" w:rsidP="002F05ED">
      <w:pPr>
        <w:pStyle w:val="MS"/>
        <w:spacing w:line="276" w:lineRule="auto"/>
        <w:rPr>
          <w:rFonts w:ascii="Times New Roman" w:cs="Times New Roman"/>
        </w:rPr>
      </w:pPr>
      <w:r w:rsidRPr="002F05ED">
        <w:rPr>
          <w:rFonts w:ascii="Times New Roman" w:cs="Times New Roman"/>
          <w:b/>
          <w:iCs/>
          <w:sz w:val="24"/>
          <w:szCs w:val="24"/>
        </w:rPr>
        <w:t>Speaker:</w:t>
      </w:r>
      <w:r>
        <w:rPr>
          <w:rFonts w:ascii="Times New Roman" w:cs="Times New Roman"/>
          <w:i/>
          <w:iCs/>
          <w:sz w:val="24"/>
          <w:szCs w:val="24"/>
        </w:rPr>
        <w:t xml:space="preserve">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Masahiko Aoki </w:t>
      </w:r>
      <w:r w:rsidRPr="007E2220">
        <w:rPr>
          <w:rFonts w:ascii="Times New Roman" w:cs="Times New Roman"/>
          <w:sz w:val="24"/>
          <w:szCs w:val="24"/>
        </w:rPr>
        <w:t>(Stanford University)</w:t>
      </w:r>
    </w:p>
    <w:p w:rsidR="00480B20" w:rsidRPr="007E2220" w:rsidRDefault="00480B20" w:rsidP="008C5582">
      <w:pPr>
        <w:pStyle w:val="MS"/>
        <w:spacing w:line="276" w:lineRule="auto"/>
        <w:ind w:leftChars="283" w:left="566" w:firstLineChars="180" w:firstLine="424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“Evolution of the Firms and Institutions in East Asia” </w:t>
      </w:r>
    </w:p>
    <w:p w:rsidR="00480B20" w:rsidRDefault="00480B20" w:rsidP="007E2220">
      <w:pPr>
        <w:pStyle w:val="MS"/>
        <w:spacing w:line="276" w:lineRule="auto"/>
        <w:ind w:left="1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Chair:</w:t>
      </w:r>
      <w:r w:rsidRPr="007E2220">
        <w:rPr>
          <w:rFonts w:ascii="Times New Roman" w:cs="Times New Roman"/>
          <w:sz w:val="24"/>
          <w:szCs w:val="24"/>
        </w:rPr>
        <w:t xml:space="preserve">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Keun Lee </w:t>
      </w:r>
      <w:r w:rsidRPr="007E2220">
        <w:rPr>
          <w:rFonts w:ascii="Times New Roman" w:cs="Times New Roman"/>
          <w:sz w:val="24"/>
          <w:szCs w:val="24"/>
        </w:rPr>
        <w:t>(Seoul National University)</w:t>
      </w:r>
    </w:p>
    <w:p w:rsidR="00480B20" w:rsidRDefault="00480B20" w:rsidP="00CC3008">
      <w:pPr>
        <w:pStyle w:val="MS"/>
        <w:spacing w:line="276" w:lineRule="auto"/>
        <w:ind w:left="1413" w:hangingChars="600" w:hanging="1413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Discuss</w:t>
      </w:r>
      <w:r>
        <w:rPr>
          <w:rFonts w:ascii="Times New Roman" w:cs="Times New Roman"/>
          <w:b/>
          <w:bCs/>
          <w:sz w:val="24"/>
          <w:szCs w:val="24"/>
        </w:rPr>
        <w:t xml:space="preserve">ants: </w:t>
      </w:r>
      <w:r>
        <w:rPr>
          <w:rFonts w:ascii="Times New Roman" w:cs="Times New Roman"/>
          <w:i/>
          <w:iCs/>
          <w:sz w:val="24"/>
          <w:szCs w:val="24"/>
        </w:rPr>
        <w:t>Chenggang Xu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 </w:t>
      </w:r>
      <w:r w:rsidRPr="007E2220">
        <w:rPr>
          <w:rFonts w:ascii="Times New Roman" w:cs="Times New Roman"/>
          <w:sz w:val="24"/>
          <w:szCs w:val="24"/>
        </w:rPr>
        <w:t>(</w:t>
      </w:r>
      <w:r>
        <w:rPr>
          <w:rFonts w:ascii="Times New Roman" w:cs="Times New Roman"/>
          <w:sz w:val="24"/>
          <w:szCs w:val="24"/>
        </w:rPr>
        <w:t>The University of Hong Kong</w:t>
      </w:r>
      <w:r w:rsidRPr="007E2220">
        <w:rPr>
          <w:rFonts w:ascii="Times New Roman" w:cs="Times New Roman"/>
          <w:sz w:val="24"/>
          <w:szCs w:val="24"/>
        </w:rPr>
        <w:t>)</w:t>
      </w:r>
      <w:r>
        <w:rPr>
          <w:rFonts w:ascii="Times New Roman" w:cs="Times New Roman"/>
          <w:b/>
          <w:bCs/>
          <w:sz w:val="24"/>
          <w:szCs w:val="24"/>
        </w:rPr>
        <w:t xml:space="preserve"> </w:t>
      </w:r>
    </w:p>
    <w:p w:rsidR="00480B20" w:rsidRDefault="00480B20" w:rsidP="00CC3008">
      <w:pPr>
        <w:pStyle w:val="MS"/>
        <w:spacing w:line="276" w:lineRule="auto"/>
        <w:ind w:leftChars="638" w:left="1415" w:hangingChars="58" w:hanging="139"/>
        <w:rPr>
          <w:rFonts w:ascii="Times New Roman" w:cs="Times New Roman"/>
          <w:sz w:val="24"/>
          <w:szCs w:val="24"/>
        </w:rPr>
      </w:pPr>
      <w:r w:rsidRPr="00CC3008">
        <w:rPr>
          <w:rFonts w:ascii="Times New Roman" w:cs="Times New Roman"/>
          <w:bCs/>
          <w:sz w:val="24"/>
          <w:szCs w:val="24"/>
        </w:rPr>
        <w:t xml:space="preserve">and </w:t>
      </w:r>
      <w:r w:rsidRPr="007E2220">
        <w:rPr>
          <w:rFonts w:ascii="Times New Roman" w:cs="Times New Roman"/>
          <w:i/>
          <w:iCs/>
          <w:sz w:val="24"/>
          <w:szCs w:val="24"/>
        </w:rPr>
        <w:t>Keunkwan Ryu</w:t>
      </w:r>
      <w:r w:rsidRPr="007E2220">
        <w:rPr>
          <w:rFonts w:ascii="Times New Roman" w:cs="Times New Roman"/>
          <w:sz w:val="24"/>
          <w:szCs w:val="24"/>
        </w:rPr>
        <w:t xml:space="preserve"> (Seoul National University) </w:t>
      </w:r>
    </w:p>
    <w:p w:rsidR="00480B20" w:rsidRPr="00215AC5" w:rsidRDefault="00480B20" w:rsidP="007E2220">
      <w:pPr>
        <w:pStyle w:val="MS"/>
        <w:spacing w:line="276" w:lineRule="auto"/>
        <w:ind w:leftChars="283" w:left="566"/>
        <w:rPr>
          <w:rFonts w:ascii="Times New Roman" w:cs="Times New Roman"/>
        </w:rPr>
      </w:pP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14:00–14:15 Coffee Break </w:t>
      </w: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14:15–15:55 Session II: Firms in China </w:t>
      </w: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Chair:</w:t>
      </w:r>
      <w:r w:rsidRPr="007E2220">
        <w:rPr>
          <w:rFonts w:ascii="Times New Roman" w:cs="Times New Roman"/>
          <w:sz w:val="24"/>
          <w:szCs w:val="24"/>
        </w:rPr>
        <w:t xml:space="preserve">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Byung-Yeon Kim </w:t>
      </w:r>
      <w:r w:rsidRPr="007E2220">
        <w:rPr>
          <w:rFonts w:ascii="Times New Roman" w:cs="Times New Roman"/>
          <w:sz w:val="24"/>
          <w:szCs w:val="24"/>
        </w:rPr>
        <w:t>(Seoul National University)</w:t>
      </w:r>
      <w:r>
        <w:rPr>
          <w:rFonts w:ascii="Times New Roman" w:cs="Times New Roman"/>
          <w:sz w:val="24"/>
          <w:szCs w:val="24"/>
        </w:rPr>
        <w:t xml:space="preserve"> </w:t>
      </w: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p w:rsidR="00480B20" w:rsidRDefault="00480B20" w:rsidP="00CC3008">
      <w:pPr>
        <w:pStyle w:val="MS"/>
        <w:spacing w:line="276" w:lineRule="auto"/>
        <w:ind w:left="563" w:hangingChars="239" w:hanging="563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b/>
          <w:bCs/>
          <w:sz w:val="24"/>
          <w:szCs w:val="24"/>
        </w:rPr>
        <w:t xml:space="preserve">Speaker 4: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Chenggang Xu </w:t>
      </w:r>
      <w:r w:rsidRPr="007E2220">
        <w:rPr>
          <w:rFonts w:ascii="Times New Roman" w:cs="Times New Roman"/>
          <w:sz w:val="24"/>
          <w:szCs w:val="24"/>
        </w:rPr>
        <w:t>(The University of Hong Kong)</w:t>
      </w:r>
      <w:r>
        <w:rPr>
          <w:rFonts w:ascii="Times New Roman" w:cs="Times New Roman"/>
          <w:sz w:val="24"/>
          <w:szCs w:val="24"/>
        </w:rPr>
        <w:t xml:space="preserve"> </w:t>
      </w:r>
    </w:p>
    <w:p w:rsidR="00480B20" w:rsidRDefault="00480B20" w:rsidP="00A17AF8">
      <w:pPr>
        <w:pStyle w:val="MS"/>
        <w:spacing w:line="276" w:lineRule="auto"/>
        <w:ind w:leftChars="281" w:left="562" w:firstLineChars="242" w:firstLine="570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“Poli</w:t>
      </w:r>
      <w:r>
        <w:rPr>
          <w:rFonts w:ascii="Times New Roman" w:cs="Times New Roman"/>
          <w:b/>
          <w:bCs/>
          <w:sz w:val="24"/>
          <w:szCs w:val="24"/>
        </w:rPr>
        <w:t>tical Rents and Firms in China”</w:t>
      </w:r>
    </w:p>
    <w:p w:rsidR="00480B20" w:rsidRPr="00A17AF8" w:rsidRDefault="00480B20" w:rsidP="00FB1F16">
      <w:pPr>
        <w:pStyle w:val="MS"/>
        <w:spacing w:line="276" w:lineRule="auto"/>
        <w:ind w:leftChars="281" w:left="562" w:firstLineChars="357" w:firstLine="714"/>
        <w:rPr>
          <w:rFonts w:ascii="Times New Roman" w:cs="Times New Roman"/>
          <w:b/>
          <w:bCs/>
          <w:sz w:val="24"/>
          <w:szCs w:val="24"/>
        </w:rPr>
      </w:pPr>
      <w:r w:rsidRPr="00A17AF8">
        <w:rPr>
          <w:rFonts w:ascii="Times New Roman" w:eastAsia="돋움" w:cs="Times New Roman"/>
          <w:kern w:val="24"/>
        </w:rPr>
        <w:t>(</w:t>
      </w:r>
      <w:r w:rsidRPr="00A17AF8">
        <w:rPr>
          <w:rFonts w:ascii="Times New Roman" w:eastAsia="돋움" w:cs="Times New Roman"/>
          <w:i/>
          <w:kern w:val="24"/>
          <w:sz w:val="22"/>
          <w:szCs w:val="22"/>
        </w:rPr>
        <w:t xml:space="preserve">Co-authored with </w:t>
      </w:r>
      <w:r w:rsidRPr="00A17AF8">
        <w:rPr>
          <w:rFonts w:ascii="Times New Roman" w:cs="Times New Roman"/>
          <w:i/>
          <w:iCs/>
          <w:sz w:val="22"/>
          <w:szCs w:val="22"/>
        </w:rPr>
        <w:t>Di Guo, B-Y Kim and KunJiang</w:t>
      </w:r>
      <w:r w:rsidRPr="00A17AF8">
        <w:rPr>
          <w:rFonts w:ascii="Times New Roman" w:cs="Times New Roman"/>
          <w:iCs/>
          <w:sz w:val="24"/>
          <w:szCs w:val="24"/>
        </w:rPr>
        <w:t>)</w:t>
      </w:r>
    </w:p>
    <w:p w:rsidR="00480B20" w:rsidRDefault="00480B20" w:rsidP="00CC3008">
      <w:pPr>
        <w:pStyle w:val="MS"/>
        <w:spacing w:line="276" w:lineRule="auto"/>
        <w:ind w:left="1413" w:hangingChars="600" w:hanging="1413"/>
        <w:rPr>
          <w:rFonts w:ascii="Times New Roman" w:cs="Times New Roman"/>
          <w:b/>
          <w:bCs/>
          <w:sz w:val="24"/>
          <w:szCs w:val="24"/>
        </w:rPr>
      </w:pPr>
      <w:r w:rsidRPr="005C7550">
        <w:rPr>
          <w:rFonts w:ascii="Times New Roman" w:cs="Times New Roman"/>
          <w:b/>
          <w:sz w:val="24"/>
          <w:szCs w:val="24"/>
        </w:rPr>
        <w:t>Discussants</w:t>
      </w:r>
      <w:r>
        <w:rPr>
          <w:rFonts w:ascii="Times New Roman" w:cs="Times New Roman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>Woo</w:t>
      </w:r>
      <w:r>
        <w:rPr>
          <w:rFonts w:ascii="Times New Roman" w:cs="Times New Roman"/>
          <w:i/>
          <w:iCs/>
          <w:sz w:val="24"/>
          <w:szCs w:val="24"/>
        </w:rPr>
        <w:t>jin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 Kim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cs="Times New Roman"/>
          <w:sz w:val="24"/>
          <w:szCs w:val="24"/>
        </w:rPr>
        <w:t>Seoul National University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), </w:t>
      </w:r>
    </w:p>
    <w:p w:rsidR="00480B20" w:rsidRDefault="00480B20" w:rsidP="008360F4">
      <w:pPr>
        <w:pStyle w:val="MS"/>
        <w:spacing w:line="276" w:lineRule="auto"/>
        <w:ind w:leftChars="637" w:left="1437" w:hangingChars="68" w:hanging="163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i/>
          <w:iCs/>
          <w:sz w:val="24"/>
          <w:szCs w:val="24"/>
        </w:rPr>
        <w:t>Donghoon Hahn</w:t>
      </w:r>
      <w:r w:rsidRPr="007E2220">
        <w:rPr>
          <w:rFonts w:ascii="Times New Roman" w:cs="Times New Roman"/>
          <w:sz w:val="24"/>
          <w:szCs w:val="24"/>
        </w:rPr>
        <w:t xml:space="preserve"> (The Catholic University of Korea)</w:t>
      </w:r>
    </w:p>
    <w:p w:rsidR="00480B20" w:rsidRDefault="00480B20" w:rsidP="008360F4">
      <w:pPr>
        <w:pStyle w:val="MS"/>
        <w:spacing w:line="276" w:lineRule="auto"/>
        <w:ind w:leftChars="637" w:left="1437" w:hangingChars="68" w:hanging="163"/>
        <w:rPr>
          <w:rFonts w:ascii="Times New Roman" w:cs="Times New Roman"/>
          <w:sz w:val="24"/>
          <w:szCs w:val="24"/>
        </w:rPr>
      </w:pPr>
    </w:p>
    <w:p w:rsidR="00480B20" w:rsidRDefault="00480B20" w:rsidP="008360F4">
      <w:pPr>
        <w:pStyle w:val="MS"/>
        <w:spacing w:line="276" w:lineRule="auto"/>
        <w:ind w:left="563" w:hangingChars="239" w:hanging="563"/>
        <w:rPr>
          <w:rFonts w:ascii="Times New Roman" w:cs="Times New Roman"/>
          <w:i/>
          <w:sz w:val="24"/>
          <w:szCs w:val="24"/>
        </w:rPr>
      </w:pPr>
      <w:r>
        <w:rPr>
          <w:rFonts w:ascii="Times New Roman" w:cs="Times New Roman"/>
          <w:b/>
          <w:bCs/>
          <w:sz w:val="24"/>
          <w:szCs w:val="24"/>
        </w:rPr>
        <w:t>Speaker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5: </w:t>
      </w:r>
      <w:r w:rsidRPr="007E2220">
        <w:rPr>
          <w:rFonts w:ascii="Times New Roman" w:cs="Times New Roman"/>
          <w:i/>
          <w:iCs/>
          <w:sz w:val="24"/>
          <w:szCs w:val="24"/>
        </w:rPr>
        <w:t>Di Guo</w:t>
      </w:r>
      <w:r w:rsidRPr="007E2220">
        <w:rPr>
          <w:rFonts w:ascii="Times New Roman" w:cs="Times New Roman"/>
          <w:i/>
          <w:iCs/>
          <w:sz w:val="24"/>
          <w:szCs w:val="24"/>
          <w:vertAlign w:val="superscript"/>
        </w:rPr>
        <w:t xml:space="preserve"> </w:t>
      </w:r>
      <w:r w:rsidRPr="007E2220">
        <w:rPr>
          <w:rFonts w:ascii="Times New Roman" w:cs="Times New Roman"/>
          <w:sz w:val="24"/>
          <w:szCs w:val="24"/>
        </w:rPr>
        <w:t>(The University of Hong Kong)</w:t>
      </w:r>
      <w:r>
        <w:rPr>
          <w:rFonts w:ascii="Times New Roman" w:cs="Times New Roman"/>
          <w:sz w:val="24"/>
          <w:szCs w:val="24"/>
        </w:rPr>
        <w:t xml:space="preserve"> </w:t>
      </w:r>
    </w:p>
    <w:p w:rsidR="00480B20" w:rsidRDefault="00480B20" w:rsidP="008C5582">
      <w:pPr>
        <w:pStyle w:val="MS"/>
        <w:spacing w:line="276" w:lineRule="auto"/>
        <w:ind w:leftChars="567" w:left="1275" w:hangingChars="60" w:hanging="141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“Venture Capital Investment and the Growth of Entrepreneurial Firms: Evidence from China” </w:t>
      </w:r>
    </w:p>
    <w:p w:rsidR="00480B20" w:rsidRPr="00A17AF8" w:rsidRDefault="00480B20" w:rsidP="00FB1F16">
      <w:pPr>
        <w:ind w:leftChars="590" w:left="1180" w:firstLineChars="48" w:firstLine="96"/>
        <w:rPr>
          <w:rFonts w:ascii="Times New Roman" w:hAnsi="Times New Roman"/>
          <w:b/>
          <w:bCs/>
          <w:sz w:val="24"/>
          <w:szCs w:val="24"/>
        </w:rPr>
      </w:pPr>
      <w:r w:rsidRPr="00A17AF8">
        <w:rPr>
          <w:rFonts w:ascii="Times New Roman" w:eastAsia="돋움" w:hAnsi="Times New Roman"/>
          <w:color w:val="000000"/>
          <w:kern w:val="24"/>
        </w:rPr>
        <w:t>(</w:t>
      </w:r>
      <w:r w:rsidRPr="00A17AF8">
        <w:rPr>
          <w:rFonts w:ascii="Times New Roman" w:eastAsia="돋움" w:hAnsi="Times New Roman"/>
          <w:i/>
          <w:color w:val="000000"/>
          <w:kern w:val="24"/>
          <w:sz w:val="22"/>
        </w:rPr>
        <w:t xml:space="preserve">Co-authored with </w:t>
      </w:r>
      <w:r w:rsidRPr="00A17AF8">
        <w:rPr>
          <w:rFonts w:ascii="Times New Roman" w:hAnsi="Times New Roman"/>
          <w:i/>
          <w:iCs/>
          <w:sz w:val="22"/>
        </w:rPr>
        <w:t>KunJiang</w:t>
      </w:r>
      <w:r w:rsidRPr="00A17AF8">
        <w:rPr>
          <w:rFonts w:ascii="Times New Roman" w:hAnsi="Times New Roman"/>
          <w:iCs/>
          <w:sz w:val="24"/>
          <w:szCs w:val="24"/>
        </w:rPr>
        <w:t>)</w:t>
      </w:r>
    </w:p>
    <w:p w:rsidR="00480B20" w:rsidRDefault="00480B20" w:rsidP="006234F1">
      <w:pPr>
        <w:pStyle w:val="MS"/>
        <w:spacing w:line="276" w:lineRule="auto"/>
        <w:ind w:left="563" w:hangingChars="239" w:hanging="563"/>
        <w:rPr>
          <w:rFonts w:ascii="Times New Roman" w:cs="Times New Roman"/>
          <w:sz w:val="24"/>
          <w:szCs w:val="24"/>
        </w:rPr>
      </w:pPr>
      <w:r w:rsidRPr="005C7550">
        <w:rPr>
          <w:rFonts w:ascii="Times New Roman" w:cs="Times New Roman"/>
          <w:b/>
          <w:sz w:val="24"/>
          <w:szCs w:val="24"/>
        </w:rPr>
        <w:t>Discussants</w:t>
      </w:r>
      <w:r>
        <w:rPr>
          <w:rFonts w:ascii="Times New Roman" w:cs="Times New Roman"/>
        </w:rPr>
        <w:t xml:space="preserve">: </w:t>
      </w:r>
      <w:r w:rsidRPr="005C248F">
        <w:rPr>
          <w:rFonts w:ascii="Times New Roman" w:cs="Times New Roman"/>
          <w:i/>
          <w:sz w:val="24"/>
          <w:szCs w:val="24"/>
        </w:rPr>
        <w:t>Jooyoung Kwak</w:t>
      </w:r>
      <w:r w:rsidRPr="005C248F">
        <w:rPr>
          <w:rFonts w:ascii="Times New Roman" w:cs="Times New Roman"/>
          <w:sz w:val="24"/>
          <w:szCs w:val="24"/>
        </w:rPr>
        <w:t xml:space="preserve"> (Yonsei University) </w:t>
      </w:r>
    </w:p>
    <w:p w:rsidR="00480B20" w:rsidRPr="008C5582" w:rsidRDefault="00480B20" w:rsidP="006234F1">
      <w:pPr>
        <w:pStyle w:val="MS"/>
        <w:spacing w:line="276" w:lineRule="auto"/>
        <w:ind w:leftChars="287" w:left="574" w:firstLineChars="297" w:firstLine="713"/>
        <w:rPr>
          <w:rFonts w:ascii="Times New Roman" w:cs="Times New Roman"/>
          <w:w w:val="93"/>
          <w:sz w:val="24"/>
          <w:szCs w:val="24"/>
        </w:rPr>
      </w:pPr>
      <w:r w:rsidRPr="005C248F">
        <w:rPr>
          <w:rFonts w:ascii="Times New Roman" w:cs="Times New Roman"/>
          <w:sz w:val="24"/>
          <w:szCs w:val="24"/>
        </w:rPr>
        <w:t xml:space="preserve">and </w:t>
      </w:r>
      <w:r w:rsidRPr="005C248F">
        <w:rPr>
          <w:rFonts w:ascii="Times New Roman" w:cs="Times New Roman"/>
          <w:i/>
          <w:iCs/>
          <w:sz w:val="24"/>
          <w:szCs w:val="24"/>
        </w:rPr>
        <w:t>Young-Sam Kang</w:t>
      </w:r>
      <w:r w:rsidRPr="005C248F">
        <w:rPr>
          <w:rFonts w:ascii="Times New Roman" w:cs="Times New Roman"/>
          <w:sz w:val="24"/>
          <w:szCs w:val="24"/>
        </w:rPr>
        <w:t xml:space="preserve"> </w:t>
      </w:r>
      <w:r w:rsidRPr="008C5582">
        <w:rPr>
          <w:rFonts w:ascii="Times New Roman" w:cs="Times New Roman"/>
          <w:w w:val="94"/>
          <w:sz w:val="24"/>
          <w:szCs w:val="24"/>
        </w:rPr>
        <w:t>(WCU, Department of Economics, Seoul National University)</w:t>
      </w:r>
    </w:p>
    <w:p w:rsidR="00480B20" w:rsidRPr="005C248F" w:rsidRDefault="00480B20" w:rsidP="007E2220">
      <w:pPr>
        <w:pStyle w:val="MS"/>
        <w:spacing w:line="276" w:lineRule="auto"/>
        <w:ind w:leftChars="283" w:left="566"/>
        <w:rPr>
          <w:rFonts w:ascii="Times New Roman" w:cs="Times New Roman"/>
        </w:rPr>
      </w:pP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15:55–16:10 Coffee Break </w:t>
      </w: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16:10–17:50 Session III: Comparing Firms in Korea, Japan, and U.S.A. </w:t>
      </w: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Chair:</w:t>
      </w:r>
      <w:r w:rsidRPr="007E2220">
        <w:rPr>
          <w:rFonts w:ascii="Times New Roman" w:cs="Times New Roman"/>
          <w:sz w:val="24"/>
          <w:szCs w:val="24"/>
        </w:rPr>
        <w:t xml:space="preserve"> </w:t>
      </w:r>
      <w:r w:rsidRPr="007C7501">
        <w:rPr>
          <w:rStyle w:val="st1"/>
          <w:rFonts w:ascii="Times New Roman"/>
          <w:i/>
          <w:sz w:val="24"/>
          <w:szCs w:val="24"/>
        </w:rPr>
        <w:t>Jisoon Lee</w:t>
      </w:r>
      <w:r w:rsidRPr="007C7501">
        <w:rPr>
          <w:rFonts w:ascii="Times New Roman" w:cs="Times New Roman"/>
          <w:sz w:val="24"/>
          <w:szCs w:val="24"/>
        </w:rPr>
        <w:t xml:space="preserve"> (Seoul National University)</w:t>
      </w: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p w:rsidR="00480B20" w:rsidRPr="006234F1" w:rsidRDefault="00480B20" w:rsidP="006234F1">
      <w:pPr>
        <w:pStyle w:val="MS"/>
        <w:spacing w:line="276" w:lineRule="auto"/>
        <w:ind w:left="563" w:hangingChars="239" w:hanging="563"/>
        <w:rPr>
          <w:rFonts w:ascii="Times New Roman" w:cs="Times New Roman"/>
          <w:b/>
          <w:bCs/>
          <w:sz w:val="24"/>
          <w:szCs w:val="24"/>
        </w:rPr>
      </w:pPr>
      <w:r>
        <w:rPr>
          <w:rFonts w:ascii="Times New Roman" w:cs="Times New Roman"/>
          <w:b/>
          <w:bCs/>
          <w:sz w:val="24"/>
          <w:szCs w:val="24"/>
        </w:rPr>
        <w:t>Speaker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6: </w:t>
      </w:r>
      <w:r w:rsidRPr="007E2220">
        <w:rPr>
          <w:rFonts w:ascii="Times New Roman" w:cs="Times New Roman"/>
          <w:i/>
          <w:iCs/>
          <w:sz w:val="24"/>
          <w:szCs w:val="24"/>
        </w:rPr>
        <w:t>Tsutomu Miyagawa</w:t>
      </w:r>
      <w:r>
        <w:rPr>
          <w:rFonts w:ascii="Times New Roman" w:cs="Times New Roman"/>
          <w:i/>
          <w:iCs/>
          <w:sz w:val="24"/>
          <w:szCs w:val="24"/>
        </w:rPr>
        <w:t xml:space="preserve"> </w:t>
      </w:r>
      <w:r w:rsidRPr="006234F1">
        <w:rPr>
          <w:rFonts w:ascii="Times New Roman" w:cs="Times New Roman"/>
          <w:iCs/>
          <w:sz w:val="24"/>
          <w:szCs w:val="24"/>
        </w:rPr>
        <w:t>(</w:t>
      </w:r>
      <w:r w:rsidRPr="006234F1">
        <w:rPr>
          <w:rFonts w:ascii="Times New Roman" w:cs="Times New Roman"/>
          <w:sz w:val="24"/>
          <w:szCs w:val="24"/>
        </w:rPr>
        <w:t>Gakushuin University)</w:t>
      </w:r>
    </w:p>
    <w:p w:rsidR="00480B20" w:rsidRPr="007E2220" w:rsidRDefault="00480B20" w:rsidP="008C5582">
      <w:pPr>
        <w:pStyle w:val="MS"/>
        <w:spacing w:line="276" w:lineRule="auto"/>
        <w:ind w:leftChars="567" w:left="1275" w:hangingChars="60" w:hanging="141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“Comparing the Management Practices of the Korean and Japanese Firms, Based on the Joint Survey”</w:t>
      </w:r>
    </w:p>
    <w:p w:rsidR="00480B20" w:rsidRDefault="00480B20" w:rsidP="006234F1">
      <w:pPr>
        <w:pStyle w:val="MS"/>
        <w:spacing w:line="276" w:lineRule="auto"/>
        <w:ind w:left="563" w:hangingChars="239" w:hanging="563"/>
        <w:rPr>
          <w:rFonts w:ascii="Times New Roman" w:cs="Times New Roman"/>
          <w:sz w:val="24"/>
          <w:szCs w:val="24"/>
        </w:rPr>
      </w:pPr>
      <w:r w:rsidRPr="005C7550">
        <w:rPr>
          <w:rFonts w:ascii="Times New Roman" w:cs="Times New Roman"/>
          <w:b/>
          <w:sz w:val="24"/>
          <w:szCs w:val="24"/>
        </w:rPr>
        <w:t>Discussants</w:t>
      </w:r>
      <w:r>
        <w:rPr>
          <w:rFonts w:ascii="Times New Roman" w:cs="Times New Roman"/>
        </w:rPr>
        <w:t xml:space="preserve">: </w:t>
      </w:r>
      <w:r>
        <w:rPr>
          <w:rFonts w:ascii="Times New Roman" w:cs="Times New Roman"/>
          <w:i/>
          <w:iCs/>
          <w:sz w:val="24"/>
          <w:szCs w:val="24"/>
        </w:rPr>
        <w:t>Jeong-Dong Lee</w:t>
      </w:r>
      <w:r w:rsidRPr="007E2220">
        <w:rPr>
          <w:rFonts w:ascii="Times New Roman" w:cs="Times New Roman"/>
          <w:sz w:val="24"/>
          <w:szCs w:val="24"/>
        </w:rPr>
        <w:t xml:space="preserve"> (</w:t>
      </w:r>
      <w:r>
        <w:rPr>
          <w:rFonts w:ascii="Times New Roman" w:cs="Times New Roman"/>
          <w:sz w:val="24"/>
          <w:szCs w:val="24"/>
        </w:rPr>
        <w:t xml:space="preserve">Seoul </w:t>
      </w:r>
      <w:r w:rsidRPr="005353AE">
        <w:rPr>
          <w:rFonts w:ascii="Times New Roman" w:cs="Times New Roman"/>
          <w:sz w:val="24"/>
          <w:szCs w:val="24"/>
        </w:rPr>
        <w:t xml:space="preserve">National University) </w:t>
      </w:r>
    </w:p>
    <w:p w:rsidR="00480B20" w:rsidRDefault="00480B20" w:rsidP="006234F1">
      <w:pPr>
        <w:pStyle w:val="MS"/>
        <w:spacing w:line="276" w:lineRule="auto"/>
        <w:ind w:leftChars="287" w:left="574" w:firstLineChars="297" w:firstLine="713"/>
        <w:rPr>
          <w:rFonts w:ascii="Times New Roman" w:cs="Times New Roman"/>
          <w:sz w:val="24"/>
          <w:szCs w:val="24"/>
        </w:rPr>
      </w:pPr>
      <w:r w:rsidRPr="005353AE">
        <w:rPr>
          <w:rFonts w:ascii="Times New Roman" w:cs="Times New Roman"/>
          <w:color w:val="auto"/>
          <w:sz w:val="24"/>
          <w:szCs w:val="24"/>
        </w:rPr>
        <w:t xml:space="preserve">and </w:t>
      </w:r>
      <w:r w:rsidRPr="005353AE">
        <w:rPr>
          <w:rFonts w:ascii="Times New Roman" w:cs="Times New Roman"/>
          <w:bCs/>
          <w:color w:val="auto"/>
          <w:sz w:val="24"/>
          <w:szCs w:val="24"/>
        </w:rPr>
        <w:t>Elias Sanidas</w:t>
      </w:r>
      <w:r w:rsidRPr="005353AE">
        <w:rPr>
          <w:rFonts w:ascii="Times New Roman" w:cs="Times New Roman"/>
          <w:color w:val="auto"/>
          <w:sz w:val="24"/>
          <w:szCs w:val="24"/>
        </w:rPr>
        <w:t xml:space="preserve"> (</w:t>
      </w:r>
      <w:r w:rsidRPr="005353AE">
        <w:rPr>
          <w:rFonts w:ascii="Times New Roman" w:cs="Times New Roman"/>
          <w:sz w:val="24"/>
          <w:szCs w:val="24"/>
        </w:rPr>
        <w:t>Seoul</w:t>
      </w:r>
      <w:r>
        <w:rPr>
          <w:rFonts w:ascii="Times New Roman" w:cs="Times New Roman"/>
          <w:sz w:val="24"/>
          <w:szCs w:val="24"/>
        </w:rPr>
        <w:t xml:space="preserve"> National University</w:t>
      </w:r>
      <w:r w:rsidRPr="007E2220">
        <w:rPr>
          <w:rFonts w:ascii="Times New Roman" w:cs="Times New Roman"/>
          <w:sz w:val="24"/>
          <w:szCs w:val="24"/>
        </w:rPr>
        <w:t>)</w:t>
      </w:r>
    </w:p>
    <w:p w:rsidR="00480B20" w:rsidRDefault="00480B20" w:rsidP="006234F1">
      <w:pPr>
        <w:pStyle w:val="MS"/>
        <w:spacing w:line="276" w:lineRule="auto"/>
        <w:rPr>
          <w:rFonts w:ascii="Times New Roman" w:cs="Times New Roman"/>
          <w:sz w:val="24"/>
          <w:szCs w:val="24"/>
        </w:rPr>
      </w:pPr>
    </w:p>
    <w:p w:rsidR="00480B20" w:rsidRDefault="00480B20" w:rsidP="006234F1">
      <w:pPr>
        <w:pStyle w:val="MS"/>
        <w:spacing w:line="276" w:lineRule="auto"/>
        <w:ind w:left="563" w:hangingChars="239" w:hanging="563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b/>
          <w:bCs/>
          <w:sz w:val="24"/>
          <w:szCs w:val="24"/>
        </w:rPr>
        <w:t>Speaker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7: </w:t>
      </w:r>
      <w:r w:rsidRPr="007E2220">
        <w:rPr>
          <w:rFonts w:ascii="Times New Roman" w:cs="Times New Roman"/>
          <w:i/>
          <w:iCs/>
          <w:sz w:val="24"/>
          <w:szCs w:val="24"/>
        </w:rPr>
        <w:t xml:space="preserve">Buru Im </w:t>
      </w:r>
      <w:r w:rsidRPr="007E2220">
        <w:rPr>
          <w:rFonts w:ascii="Times New Roman" w:cs="Times New Roman"/>
          <w:sz w:val="24"/>
          <w:szCs w:val="24"/>
        </w:rPr>
        <w:t>(BK21, Department of Economics, Seoul National University)</w:t>
      </w:r>
      <w:r>
        <w:rPr>
          <w:rFonts w:ascii="Times New Roman" w:cs="Times New Roman"/>
          <w:sz w:val="24"/>
          <w:szCs w:val="24"/>
        </w:rPr>
        <w:t xml:space="preserve"> </w:t>
      </w:r>
    </w:p>
    <w:p w:rsidR="00480B20" w:rsidRDefault="00480B20" w:rsidP="008C5582">
      <w:pPr>
        <w:pStyle w:val="MS"/>
        <w:spacing w:line="276" w:lineRule="auto"/>
        <w:ind w:leftChars="567" w:left="1275" w:hangingChars="60" w:hanging="141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“Comparing the Catching-up Firms with the Advanced Firms:</w:t>
      </w:r>
      <w:r>
        <w:rPr>
          <w:rFonts w:ascii="Times New Roman" w:cs="Times New Roman"/>
          <w:b/>
          <w:bCs/>
          <w:sz w:val="24"/>
          <w:szCs w:val="24"/>
        </w:rPr>
        <w:t xml:space="preserve"> 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Korea </w:t>
      </w:r>
      <w:r w:rsidRPr="007E2220">
        <w:rPr>
          <w:rFonts w:ascii="Times New Roman" w:cs="Times New Roman"/>
          <w:b/>
          <w:bCs/>
          <w:i/>
          <w:iCs/>
          <w:sz w:val="24"/>
          <w:szCs w:val="24"/>
        </w:rPr>
        <w:t>vs.</w:t>
      </w:r>
      <w:r w:rsidRPr="007E2220">
        <w:rPr>
          <w:rFonts w:ascii="Times New Roman" w:cs="Times New Roman"/>
          <w:b/>
          <w:bCs/>
          <w:sz w:val="24"/>
          <w:szCs w:val="24"/>
        </w:rPr>
        <w:t xml:space="preserve"> U.S.A.”</w:t>
      </w:r>
      <w:r>
        <w:rPr>
          <w:rFonts w:ascii="Times New Roman" w:cs="Times New Roman"/>
          <w:b/>
          <w:bCs/>
          <w:sz w:val="24"/>
          <w:szCs w:val="24"/>
        </w:rPr>
        <w:t xml:space="preserve"> </w:t>
      </w:r>
    </w:p>
    <w:p w:rsidR="00480B20" w:rsidRPr="00A17AF8" w:rsidRDefault="00480B20" w:rsidP="00FB1F16">
      <w:pPr>
        <w:ind w:leftChars="590" w:left="1180" w:firstLineChars="48" w:firstLine="96"/>
        <w:rPr>
          <w:rFonts w:ascii="Times New Roman" w:hAnsi="Times New Roman"/>
          <w:b/>
          <w:bCs/>
          <w:sz w:val="24"/>
          <w:szCs w:val="24"/>
        </w:rPr>
      </w:pPr>
      <w:r w:rsidRPr="00A17AF8">
        <w:rPr>
          <w:rFonts w:ascii="Times New Roman" w:eastAsia="돋움" w:hAnsi="Times New Roman"/>
          <w:color w:val="000000"/>
          <w:kern w:val="24"/>
        </w:rPr>
        <w:t>(</w:t>
      </w:r>
      <w:r w:rsidRPr="00A17AF8">
        <w:rPr>
          <w:rFonts w:ascii="Times New Roman" w:eastAsia="돋움" w:hAnsi="Times New Roman"/>
          <w:i/>
          <w:color w:val="000000"/>
          <w:kern w:val="24"/>
          <w:sz w:val="22"/>
        </w:rPr>
        <w:t xml:space="preserve">Co-authored with </w:t>
      </w:r>
      <w:r w:rsidRPr="00A17AF8">
        <w:rPr>
          <w:rFonts w:ascii="Times New Roman" w:hAnsi="Times New Roman"/>
          <w:i/>
          <w:iCs/>
          <w:sz w:val="22"/>
        </w:rPr>
        <w:t>Keun Lee</w:t>
      </w:r>
      <w:r w:rsidRPr="00A17AF8">
        <w:rPr>
          <w:rFonts w:ascii="Times New Roman" w:hAnsi="Times New Roman"/>
          <w:sz w:val="22"/>
        </w:rPr>
        <w:t>)</w:t>
      </w:r>
    </w:p>
    <w:p w:rsidR="00480B20" w:rsidRDefault="00480B20" w:rsidP="006234F1">
      <w:pPr>
        <w:pStyle w:val="MS"/>
        <w:spacing w:line="276" w:lineRule="auto"/>
        <w:ind w:left="563" w:hangingChars="239" w:hanging="563"/>
        <w:rPr>
          <w:rFonts w:ascii="Times New Roman" w:cs="Times New Roman"/>
          <w:sz w:val="24"/>
          <w:szCs w:val="24"/>
        </w:rPr>
      </w:pPr>
      <w:r w:rsidRPr="005C7550">
        <w:rPr>
          <w:rFonts w:ascii="Times New Roman" w:cs="Times New Roman"/>
          <w:b/>
          <w:sz w:val="24"/>
          <w:szCs w:val="24"/>
        </w:rPr>
        <w:t>Discussants</w:t>
      </w:r>
      <w:r>
        <w:rPr>
          <w:rFonts w:ascii="Times New Roman" w:cs="Times New Roman"/>
        </w:rPr>
        <w:t xml:space="preserve">: </w:t>
      </w:r>
      <w:r w:rsidRPr="007E2220">
        <w:rPr>
          <w:rFonts w:ascii="Times New Roman" w:cs="Times New Roman"/>
          <w:i/>
          <w:iCs/>
          <w:sz w:val="24"/>
          <w:szCs w:val="24"/>
        </w:rPr>
        <w:t>Yongyul Kim</w:t>
      </w:r>
      <w:r w:rsidRPr="007E2220">
        <w:rPr>
          <w:rFonts w:ascii="Times New Roman" w:cs="Times New Roman"/>
          <w:sz w:val="24"/>
          <w:szCs w:val="24"/>
        </w:rPr>
        <w:t xml:space="preserve"> (Hongik University)</w:t>
      </w:r>
      <w:r>
        <w:rPr>
          <w:rFonts w:ascii="Times New Roman" w:cs="Times New Roman"/>
          <w:sz w:val="24"/>
          <w:szCs w:val="24"/>
        </w:rPr>
        <w:t xml:space="preserve"> </w:t>
      </w:r>
    </w:p>
    <w:p w:rsidR="00480B20" w:rsidRDefault="00480B20" w:rsidP="006234F1">
      <w:pPr>
        <w:pStyle w:val="MS"/>
        <w:spacing w:line="276" w:lineRule="auto"/>
        <w:ind w:leftChars="287" w:left="574" w:firstLineChars="297" w:firstLine="713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sz w:val="24"/>
          <w:szCs w:val="24"/>
        </w:rPr>
        <w:t xml:space="preserve">and </w:t>
      </w:r>
      <w:r w:rsidRPr="007E2220">
        <w:rPr>
          <w:rFonts w:ascii="Times New Roman" w:cs="Times New Roman"/>
          <w:i/>
          <w:iCs/>
          <w:sz w:val="24"/>
          <w:szCs w:val="24"/>
        </w:rPr>
        <w:t>Woo seok Ok</w:t>
      </w:r>
      <w:r w:rsidRPr="007E2220">
        <w:rPr>
          <w:rFonts w:ascii="Times New Roman" w:cs="Times New Roman"/>
          <w:sz w:val="24"/>
          <w:szCs w:val="24"/>
        </w:rPr>
        <w:t xml:space="preserve"> (University of Incheon) </w:t>
      </w:r>
    </w:p>
    <w:p w:rsidR="00480B20" w:rsidRPr="007E2220" w:rsidRDefault="00480B20" w:rsidP="007E2220">
      <w:pPr>
        <w:pStyle w:val="MS"/>
        <w:spacing w:line="276" w:lineRule="auto"/>
        <w:ind w:leftChars="283" w:left="566"/>
        <w:rPr>
          <w:rFonts w:ascii="Times New Roman" w:cs="Times New Roman"/>
        </w:rPr>
      </w:pP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>17:50–18:00 Concluding Remarks</w:t>
      </w: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  <w:b/>
          <w:bCs/>
          <w:sz w:val="24"/>
          <w:szCs w:val="24"/>
        </w:rPr>
      </w:pPr>
      <w:r w:rsidRPr="007E2220">
        <w:rPr>
          <w:rFonts w:ascii="Times New Roman" w:cs="Times New Roman"/>
          <w:b/>
          <w:bCs/>
          <w:sz w:val="24"/>
          <w:szCs w:val="24"/>
        </w:rPr>
        <w:t xml:space="preserve">19:00–20:30 Dinner </w:t>
      </w: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p w:rsidR="00480B20" w:rsidRPr="007E2220" w:rsidRDefault="00480B20" w:rsidP="007E2220">
      <w:pPr>
        <w:pStyle w:val="MsoHeading70"/>
        <w:spacing w:line="276" w:lineRule="auto"/>
        <w:rPr>
          <w:rFonts w:ascii="Times New Roman" w:cs="Times New Roman"/>
        </w:rPr>
      </w:pPr>
      <w:r w:rsidRPr="007E2220">
        <w:rPr>
          <w:rFonts w:ascii="Times New Roman" w:cs="Times New Roman"/>
        </w:rPr>
        <w:t xml:space="preserve">Organizer </w:t>
      </w:r>
    </w:p>
    <w:p w:rsidR="00480B20" w:rsidRPr="007E2220" w:rsidRDefault="00480B20" w:rsidP="007E2220">
      <w:pPr>
        <w:pStyle w:val="MS"/>
        <w:spacing w:line="276" w:lineRule="auto"/>
        <w:rPr>
          <w:rFonts w:ascii="Times New Roman" w:cs="Times New Roman"/>
        </w:rPr>
      </w:pPr>
      <w:r w:rsidRPr="007E2220">
        <w:rPr>
          <w:rFonts w:ascii="Times New Roman" w:cs="Times New Roman"/>
          <w:i/>
          <w:iCs/>
          <w:sz w:val="24"/>
          <w:szCs w:val="24"/>
        </w:rPr>
        <w:t xml:space="preserve">Keun Lee </w:t>
      </w:r>
      <w:r w:rsidRPr="007E2220">
        <w:rPr>
          <w:rFonts w:ascii="Times New Roman" w:cs="Times New Roman"/>
          <w:sz w:val="24"/>
          <w:szCs w:val="24"/>
        </w:rPr>
        <w:t xml:space="preserve">(Editor, Seoul Journal of Economics, Seoul National University, Tel: 02-880-5434, E-mail: </w:t>
      </w:r>
      <w:r w:rsidRPr="007E2220">
        <w:rPr>
          <w:rFonts w:ascii="Times New Roman" w:cs="Times New Roman"/>
          <w:color w:val="0000FF"/>
          <w:sz w:val="24"/>
          <w:szCs w:val="24"/>
          <w:u w:val="single" w:color="0000FF"/>
        </w:rPr>
        <w:t>sje@plaza.snu.ac.kr</w:t>
      </w:r>
      <w:r w:rsidRPr="007E2220">
        <w:rPr>
          <w:rFonts w:ascii="Times New Roman" w:cs="Times New Roman"/>
          <w:sz w:val="24"/>
          <w:szCs w:val="24"/>
        </w:rPr>
        <w:t>)</w:t>
      </w:r>
    </w:p>
    <w:p w:rsidR="00480B20" w:rsidRDefault="00480B20" w:rsidP="007E2220">
      <w:pPr>
        <w:pStyle w:val="MS"/>
        <w:spacing w:line="276" w:lineRule="auto"/>
        <w:rPr>
          <w:rFonts w:ascii="Times New Roman" w:cs="Times New Roman"/>
        </w:rPr>
      </w:pPr>
      <w:r w:rsidRPr="007E2220">
        <w:rPr>
          <w:rFonts w:ascii="Times New Roman" w:cs="Times New Roman"/>
          <w:i/>
          <w:iCs/>
          <w:sz w:val="24"/>
          <w:szCs w:val="24"/>
        </w:rPr>
        <w:t xml:space="preserve">Byung-Yeon </w:t>
      </w:r>
      <w:r w:rsidRPr="00FF65E9">
        <w:rPr>
          <w:rFonts w:ascii="Times New Roman" w:cs="Times New Roman"/>
          <w:i/>
          <w:iCs/>
          <w:sz w:val="24"/>
          <w:szCs w:val="24"/>
        </w:rPr>
        <w:t xml:space="preserve">Kim </w:t>
      </w:r>
      <w:r w:rsidRPr="00FF65E9">
        <w:rPr>
          <w:rFonts w:ascii="Times New Roman" w:cs="Times New Roman"/>
          <w:sz w:val="24"/>
          <w:szCs w:val="24"/>
        </w:rPr>
        <w:t xml:space="preserve">(Visiting Professor at Kyoto University, Director, World Class University, Seoul National University, Tel: 02-880-6393, E-mail: </w:t>
      </w:r>
      <w:hyperlink r:id="rId6" w:history="1">
        <w:r w:rsidRPr="00FF65E9">
          <w:rPr>
            <w:rStyle w:val="Hyperlink"/>
            <w:rFonts w:ascii="Times New Roman"/>
            <w:sz w:val="24"/>
            <w:szCs w:val="24"/>
          </w:rPr>
          <w:t>kimby@snu.ac.kr</w:t>
        </w:r>
      </w:hyperlink>
      <w:r w:rsidRPr="00FF65E9">
        <w:rPr>
          <w:rFonts w:ascii="Times New Roman" w:cs="Times New Roman"/>
          <w:sz w:val="24"/>
          <w:szCs w:val="24"/>
        </w:rPr>
        <w:t>)</w:t>
      </w:r>
    </w:p>
    <w:p w:rsidR="00480B20" w:rsidRPr="001679A0" w:rsidRDefault="00480B20" w:rsidP="007E2220">
      <w:pPr>
        <w:pStyle w:val="MS"/>
        <w:spacing w:line="276" w:lineRule="auto"/>
        <w:rPr>
          <w:rFonts w:ascii="Times New Roman" w:cs="Times New Roman"/>
        </w:rPr>
      </w:pPr>
    </w:p>
    <w:sectPr w:rsidR="00480B20" w:rsidRPr="001679A0" w:rsidSect="00623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B20" w:rsidRDefault="00480B20" w:rsidP="007E2220">
      <w:r>
        <w:separator/>
      </w:r>
    </w:p>
  </w:endnote>
  <w:endnote w:type="continuationSeparator" w:id="0">
    <w:p w:rsidR="00480B20" w:rsidRDefault="00480B20" w:rsidP="007E2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B20" w:rsidRDefault="00480B20" w:rsidP="007E2220">
      <w:r>
        <w:separator/>
      </w:r>
    </w:p>
  </w:footnote>
  <w:footnote w:type="continuationSeparator" w:id="0">
    <w:p w:rsidR="00480B20" w:rsidRDefault="00480B20" w:rsidP="007E22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912"/>
    <w:rsid w:val="000464C1"/>
    <w:rsid w:val="00055B74"/>
    <w:rsid w:val="001679A0"/>
    <w:rsid w:val="00200F7E"/>
    <w:rsid w:val="00210A48"/>
    <w:rsid w:val="00215AC5"/>
    <w:rsid w:val="00277DB8"/>
    <w:rsid w:val="00286F2B"/>
    <w:rsid w:val="00291B58"/>
    <w:rsid w:val="002F05ED"/>
    <w:rsid w:val="003602FE"/>
    <w:rsid w:val="003F5AF2"/>
    <w:rsid w:val="00434376"/>
    <w:rsid w:val="004576F4"/>
    <w:rsid w:val="00480B20"/>
    <w:rsid w:val="004B66A5"/>
    <w:rsid w:val="004E3912"/>
    <w:rsid w:val="004F36A7"/>
    <w:rsid w:val="00534348"/>
    <w:rsid w:val="005353AE"/>
    <w:rsid w:val="00580A74"/>
    <w:rsid w:val="005916A1"/>
    <w:rsid w:val="005C248F"/>
    <w:rsid w:val="005C7550"/>
    <w:rsid w:val="005E59FC"/>
    <w:rsid w:val="0062155E"/>
    <w:rsid w:val="006234F1"/>
    <w:rsid w:val="006539D7"/>
    <w:rsid w:val="00676659"/>
    <w:rsid w:val="006C3EE3"/>
    <w:rsid w:val="007C7501"/>
    <w:rsid w:val="007E2220"/>
    <w:rsid w:val="007F7272"/>
    <w:rsid w:val="00801612"/>
    <w:rsid w:val="008360F4"/>
    <w:rsid w:val="008C5582"/>
    <w:rsid w:val="009465CD"/>
    <w:rsid w:val="00953297"/>
    <w:rsid w:val="00954EFD"/>
    <w:rsid w:val="00967DAC"/>
    <w:rsid w:val="00A17AF8"/>
    <w:rsid w:val="00AA45D6"/>
    <w:rsid w:val="00AB3BC7"/>
    <w:rsid w:val="00AE090F"/>
    <w:rsid w:val="00B57E47"/>
    <w:rsid w:val="00B736D8"/>
    <w:rsid w:val="00B8016C"/>
    <w:rsid w:val="00B85C78"/>
    <w:rsid w:val="00BF46DF"/>
    <w:rsid w:val="00C07DB7"/>
    <w:rsid w:val="00CC3008"/>
    <w:rsid w:val="00D37E6E"/>
    <w:rsid w:val="00D67C15"/>
    <w:rsid w:val="00DE593B"/>
    <w:rsid w:val="00DF1725"/>
    <w:rsid w:val="00E21CB9"/>
    <w:rsid w:val="00E31F79"/>
    <w:rsid w:val="00E80936"/>
    <w:rsid w:val="00E937FF"/>
    <w:rsid w:val="00ED3547"/>
    <w:rsid w:val="00EF2F47"/>
    <w:rsid w:val="00F62A25"/>
    <w:rsid w:val="00F97099"/>
    <w:rsid w:val="00FB1F16"/>
    <w:rsid w:val="00FF6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CB9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Ⅰ"/>
    <w:basedOn w:val="Normal"/>
    <w:uiPriority w:val="99"/>
    <w:rsid w:val="004E3912"/>
    <w:pPr>
      <w:widowControl/>
      <w:wordWrap/>
      <w:autoSpaceDE/>
      <w:autoSpaceDN/>
      <w:snapToGrid w:val="0"/>
      <w:spacing w:after="200" w:line="480" w:lineRule="auto"/>
      <w:jc w:val="left"/>
    </w:pPr>
    <w:rPr>
      <w:rFonts w:ascii="휴먼둥근헤드라인" w:eastAsia="휴먼둥근헤드라인" w:hAnsi="휴먼둥근헤드라인" w:cs="굴림"/>
      <w:color w:val="000000"/>
      <w:kern w:val="0"/>
      <w:sz w:val="34"/>
      <w:szCs w:val="34"/>
    </w:rPr>
  </w:style>
  <w:style w:type="paragraph" w:customStyle="1" w:styleId="a0">
    <w:name w:val="바탕글"/>
    <w:basedOn w:val="Normal"/>
    <w:uiPriority w:val="99"/>
    <w:rsid w:val="004E3912"/>
    <w:pPr>
      <w:widowControl/>
      <w:wordWrap/>
      <w:autoSpaceDE/>
      <w:autoSpaceDN/>
      <w:snapToGrid w:val="0"/>
      <w:spacing w:line="324" w:lineRule="auto"/>
    </w:pPr>
    <w:rPr>
      <w:rFonts w:ascii="휴먼명조" w:eastAsia="휴먼명조" w:hAnsi="HCI Poppy" w:cs="굴림"/>
      <w:color w:val="000000"/>
      <w:kern w:val="0"/>
      <w:sz w:val="26"/>
      <w:szCs w:val="26"/>
    </w:rPr>
  </w:style>
  <w:style w:type="paragraph" w:customStyle="1" w:styleId="MS">
    <w:name w:val="MS바탕글"/>
    <w:basedOn w:val="Normal"/>
    <w:uiPriority w:val="99"/>
    <w:rsid w:val="004E3912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MsoHeading70">
    <w:name w:val="MsoHeading7"/>
    <w:basedOn w:val="Normal"/>
    <w:uiPriority w:val="99"/>
    <w:rsid w:val="004E3912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b/>
      <w:bCs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rsid w:val="009465C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7E222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E222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7E222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E2220"/>
    <w:rPr>
      <w:rFonts w:cs="Times New Roman"/>
    </w:rPr>
  </w:style>
  <w:style w:type="character" w:customStyle="1" w:styleId="st1">
    <w:name w:val="st1"/>
    <w:basedOn w:val="DefaultParagraphFont"/>
    <w:uiPriority w:val="99"/>
    <w:rsid w:val="00D67C1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9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imby@snu.ac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471</Words>
  <Characters>2688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19th SJE-WCU-BK21 International Symposium</dc:title>
  <dc:subject/>
  <dc:creator>경제학부</dc:creator>
  <cp:keywords/>
  <dc:description/>
  <cp:lastModifiedBy>경제연구소</cp:lastModifiedBy>
  <cp:revision>2</cp:revision>
  <cp:lastPrinted>2011-10-14T01:45:00Z</cp:lastPrinted>
  <dcterms:created xsi:type="dcterms:W3CDTF">2011-10-14T04:31:00Z</dcterms:created>
  <dcterms:modified xsi:type="dcterms:W3CDTF">2011-10-14T04:31:00Z</dcterms:modified>
</cp:coreProperties>
</file>